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94A" w:rsidRPr="0035157F" w:rsidRDefault="00BE394A" w:rsidP="00BE394A">
      <w:pPr>
        <w:rPr>
          <w:b/>
          <w:bCs/>
          <w:sz w:val="28"/>
          <w:szCs w:val="28"/>
          <w:lang w:val="en-US" w:eastAsia="en-US"/>
        </w:rPr>
      </w:pPr>
      <w:r w:rsidRPr="0035157F">
        <w:rPr>
          <w:b/>
          <w:bCs/>
          <w:sz w:val="28"/>
          <w:szCs w:val="28"/>
          <w:lang w:val="en-US" w:eastAsia="en-US"/>
        </w:rPr>
        <w:t>Nr.</w:t>
      </w:r>
      <w:r w:rsidR="005E1AC7">
        <w:rPr>
          <w:b/>
          <w:bCs/>
          <w:sz w:val="28"/>
          <w:szCs w:val="28"/>
          <w:lang w:val="en-US" w:eastAsia="en-US"/>
        </w:rPr>
        <w:t>6582</w:t>
      </w:r>
      <w:r w:rsidRPr="0035157F">
        <w:rPr>
          <w:b/>
          <w:bCs/>
          <w:sz w:val="28"/>
          <w:szCs w:val="28"/>
          <w:lang w:val="en-US" w:eastAsia="en-US"/>
        </w:rPr>
        <w:t>/</w:t>
      </w:r>
      <w:r w:rsidR="005E1AC7">
        <w:rPr>
          <w:b/>
          <w:bCs/>
          <w:sz w:val="28"/>
          <w:szCs w:val="28"/>
          <w:lang w:val="en-US" w:eastAsia="en-US"/>
        </w:rPr>
        <w:t>23.10</w:t>
      </w:r>
      <w:r w:rsidRPr="0035157F">
        <w:rPr>
          <w:b/>
          <w:bCs/>
          <w:sz w:val="28"/>
          <w:szCs w:val="28"/>
          <w:lang w:val="en-US" w:eastAsia="en-US"/>
        </w:rPr>
        <w:t>.2026</w:t>
      </w:r>
    </w:p>
    <w:p w:rsidR="00C86842" w:rsidRDefault="00C86842" w:rsidP="00C86842">
      <w:pPr>
        <w:tabs>
          <w:tab w:val="left" w:pos="3375"/>
        </w:tabs>
        <w:rPr>
          <w:b/>
          <w:lang w:val="en-US"/>
        </w:rPr>
      </w:pPr>
    </w:p>
    <w:p w:rsidR="00C86842" w:rsidRDefault="00C86842" w:rsidP="003B566C">
      <w:pPr>
        <w:spacing w:line="276" w:lineRule="auto"/>
        <w:jc w:val="center"/>
        <w:rPr>
          <w:b/>
          <w:sz w:val="28"/>
          <w:szCs w:val="28"/>
          <w:lang w:val="en-US"/>
        </w:rPr>
      </w:pPr>
    </w:p>
    <w:p w:rsidR="009D69EA" w:rsidRDefault="009D69EA" w:rsidP="009D69EA">
      <w:pPr>
        <w:ind w:left="1" w:firstLine="1"/>
        <w:rPr>
          <w:b/>
          <w:sz w:val="28"/>
          <w:szCs w:val="28"/>
          <w:lang w:val="en-US"/>
        </w:rPr>
      </w:pPr>
    </w:p>
    <w:p w:rsidR="00A81CBC" w:rsidRDefault="00A81CBC" w:rsidP="00A81CBC">
      <w:pPr>
        <w:ind w:left="1" w:firstLine="1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ANUNT</w:t>
      </w:r>
    </w:p>
    <w:p w:rsidR="00A81CBC" w:rsidRDefault="005E1AC7" w:rsidP="00A81CBC">
      <w:pPr>
        <w:ind w:left="1" w:firstLine="1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Sedință ordinară  data de 30.10</w:t>
      </w:r>
      <w:r w:rsidR="00A81CBC">
        <w:rPr>
          <w:b/>
          <w:sz w:val="28"/>
          <w:szCs w:val="28"/>
          <w:lang w:val="en-US"/>
        </w:rPr>
        <w:t>.2026</w:t>
      </w:r>
    </w:p>
    <w:p w:rsidR="00A81CBC" w:rsidRDefault="00A81CBC" w:rsidP="00A81CBC">
      <w:pPr>
        <w:tabs>
          <w:tab w:val="left" w:pos="2625"/>
        </w:tabs>
        <w:spacing w:line="276" w:lineRule="auto"/>
        <w:rPr>
          <w:b/>
          <w:sz w:val="28"/>
          <w:szCs w:val="28"/>
          <w:lang w:val="en-US"/>
        </w:rPr>
      </w:pPr>
    </w:p>
    <w:p w:rsidR="00A81CBC" w:rsidRDefault="00A81CBC" w:rsidP="00A81CBC">
      <w:pPr>
        <w:tabs>
          <w:tab w:val="left" w:pos="2625"/>
        </w:tabs>
        <w:spacing w:line="276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ab/>
      </w:r>
    </w:p>
    <w:p w:rsidR="00A81CBC" w:rsidRPr="00A81CBC" w:rsidRDefault="00A81CBC" w:rsidP="00A81CBC">
      <w:pPr>
        <w:tabs>
          <w:tab w:val="left" w:pos="2625"/>
        </w:tabs>
        <w:spacing w:line="276" w:lineRule="auto"/>
        <w:rPr>
          <w:lang w:val="it-IT"/>
        </w:rPr>
      </w:pPr>
      <w:r w:rsidRPr="00A81CBC">
        <w:rPr>
          <w:lang w:val="en-US"/>
        </w:rPr>
        <w:t>În conformitate  cu prevederileart.133 din OUG nr.57/2019- Codul Administrativ,</w:t>
      </w:r>
      <w:r w:rsidR="003C1BA9">
        <w:rPr>
          <w:lang w:val="en-US"/>
        </w:rPr>
        <w:t xml:space="preserve">             Pușcașu Dănuț primar </w:t>
      </w:r>
      <w:r w:rsidRPr="00A81CBC">
        <w:rPr>
          <w:lang w:val="en-US"/>
        </w:rPr>
        <w:t xml:space="preserve"> convoacă membrii consiliului local al comunei I.C Brătianu, județul Tulcea</w:t>
      </w:r>
      <w:r w:rsidR="005E1AC7">
        <w:rPr>
          <w:lang w:val="it-IT"/>
        </w:rPr>
        <w:t>, pentru ziua de 30.10.2026, orele 09</w:t>
      </w:r>
      <w:r w:rsidRPr="00A81CBC">
        <w:rPr>
          <w:lang w:val="it-IT"/>
        </w:rPr>
        <w:t xml:space="preserve">,00. </w:t>
      </w:r>
    </w:p>
    <w:p w:rsidR="00A81CBC" w:rsidRPr="00A81CBC" w:rsidRDefault="00A81CBC" w:rsidP="00A81CBC">
      <w:pPr>
        <w:tabs>
          <w:tab w:val="left" w:pos="2625"/>
        </w:tabs>
        <w:spacing w:line="276" w:lineRule="auto"/>
        <w:rPr>
          <w:lang w:val="it-IT"/>
        </w:rPr>
      </w:pPr>
      <w:r w:rsidRPr="00A81CBC">
        <w:rPr>
          <w:lang w:val="it-IT"/>
        </w:rPr>
        <w:t>Sedinţa  va avea loc în sala de ședinte sediu nou Primariei  Comunei  I.C. Bratianu</w:t>
      </w:r>
      <w:r w:rsidR="003C1BA9">
        <w:rPr>
          <w:lang w:val="it-IT"/>
        </w:rPr>
        <w:t xml:space="preserve"> </w:t>
      </w:r>
      <w:r w:rsidRPr="00A81CBC">
        <w:rPr>
          <w:lang w:val="it-IT"/>
        </w:rPr>
        <w:t xml:space="preserve"> are caracter public si are următoarea ordine de zi</w:t>
      </w:r>
    </w:p>
    <w:p w:rsidR="005E1AC7" w:rsidRPr="003B3BE9" w:rsidRDefault="006A4F07" w:rsidP="005E1AC7">
      <w:pPr>
        <w:spacing w:after="3" w:line="266" w:lineRule="auto"/>
        <w:rPr>
          <w:bCs/>
        </w:rPr>
      </w:pPr>
      <w:r>
        <w:rPr>
          <w:bCs/>
        </w:rPr>
        <w:t>1</w:t>
      </w:r>
      <w:r w:rsidR="005E1AC7" w:rsidRPr="003B3BE9">
        <w:rPr>
          <w:bCs/>
        </w:rPr>
        <w:t xml:space="preserve">.Proiect de hotărăre nr.61/13.10.2026 privind aprobarea </w:t>
      </w:r>
      <w:bookmarkStart w:id="0" w:name="_Hlk241336674"/>
      <w:r w:rsidR="005E1AC7" w:rsidRPr="003B3BE9">
        <w:rPr>
          <w:bCs/>
        </w:rPr>
        <w:t>contului de execuție bugetară la data de 30.09.2026</w:t>
      </w:r>
    </w:p>
    <w:p w:rsidR="005E1AC7" w:rsidRPr="003B3BE9" w:rsidRDefault="006A4F07" w:rsidP="005E1AC7">
      <w:pPr>
        <w:spacing w:after="3" w:line="266" w:lineRule="auto"/>
        <w:rPr>
          <w:bCs/>
        </w:rPr>
      </w:pPr>
      <w:r>
        <w:rPr>
          <w:bCs/>
        </w:rPr>
        <w:t>2</w:t>
      </w:r>
      <w:r w:rsidR="005E1AC7" w:rsidRPr="003B3BE9">
        <w:rPr>
          <w:bCs/>
        </w:rPr>
        <w:t xml:space="preserve">.Proiect de hotărăre nr.62/13.10.2026 privind aprobarea </w:t>
      </w:r>
      <w:bookmarkEnd w:id="0"/>
      <w:r w:rsidR="005E1AC7" w:rsidRPr="003B3BE9">
        <w:rPr>
          <w:bCs/>
        </w:rPr>
        <w:t>modificării organigarmei și a ștatului de funcții al aparatului de specialitate al Primarului comunei I.C Brătianu, județul Tulcea</w:t>
      </w:r>
    </w:p>
    <w:p w:rsidR="005E1AC7" w:rsidRPr="003B3BE9" w:rsidRDefault="006A4F07" w:rsidP="005E1AC7">
      <w:pPr>
        <w:spacing w:after="3" w:line="266" w:lineRule="auto"/>
        <w:rPr>
          <w:bCs/>
        </w:rPr>
      </w:pPr>
      <w:r>
        <w:rPr>
          <w:bCs/>
        </w:rPr>
        <w:t>3</w:t>
      </w:r>
      <w:r w:rsidR="005E1AC7" w:rsidRPr="003B3BE9">
        <w:rPr>
          <w:bCs/>
        </w:rPr>
        <w:t>.Proiect de hotărăre nr.63/13.10.2026 privind aprobarea regulamentului intern privind disciplina muncii, drepturile, obligațiile și răspunderea disciplinară, respective a taxelor și tarifelor pentru activitățile/serviciile prestate de către societatea S.C SERVICII COMUNALE I.C BRĂTIANU SRL</w:t>
      </w:r>
    </w:p>
    <w:p w:rsidR="005E1AC7" w:rsidRPr="003B3BE9" w:rsidRDefault="006A4F07" w:rsidP="005E1AC7">
      <w:r>
        <w:rPr>
          <w:bCs/>
        </w:rPr>
        <w:t>4</w:t>
      </w:r>
      <w:r w:rsidR="005E1AC7" w:rsidRPr="003B3BE9">
        <w:rPr>
          <w:bCs/>
        </w:rPr>
        <w:t xml:space="preserve">.Proiect de hotărăre nr.64/19.10.2026 </w:t>
      </w:r>
      <w:r w:rsidR="005E1AC7" w:rsidRPr="003B3BE9">
        <w:t xml:space="preserve"> privind desemnarea presedintelui sedintelor Consiliului local al U.A.T.Comuna I.C. Bratianu  pentru lunile noiembrie,decembrie 2026 și ianuarie 2027</w:t>
      </w:r>
    </w:p>
    <w:p w:rsidR="005E1AC7" w:rsidRPr="003B3BE9" w:rsidRDefault="006A4F07" w:rsidP="005E1AC7">
      <w:pPr>
        <w:pStyle w:val="Bodytext50"/>
        <w:shd w:val="clear" w:color="auto" w:fill="auto"/>
        <w:spacing w:before="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5</w:t>
      </w:r>
      <w:r w:rsidR="005E1AC7" w:rsidRPr="003B3BE9">
        <w:rPr>
          <w:rFonts w:ascii="Times New Roman" w:hAnsi="Times New Roman" w:cs="Times New Roman"/>
          <w:bCs/>
          <w:sz w:val="24"/>
          <w:szCs w:val="24"/>
        </w:rPr>
        <w:t xml:space="preserve">.Proiect de hotărăre nr.65/19.10.2026 privind </w:t>
      </w:r>
      <w:r w:rsidR="005E1AC7" w:rsidRPr="003B3BE9">
        <w:rPr>
          <w:rFonts w:ascii="Times New Roman" w:hAnsi="Times New Roman" w:cs="Times New Roman"/>
          <w:sz w:val="24"/>
          <w:szCs w:val="24"/>
        </w:rPr>
        <w:t>acordarea unui mandat special reprezentantului  UAT Comuna I.C. Brătianu, jud. Tulcea în Adunarea Generală a Asociaţiei de Dezvoltare Intercomunitară a Infrastructurii de Deşeuri Menajere Tulcea.</w:t>
      </w:r>
    </w:p>
    <w:p w:rsidR="006A4F07" w:rsidRPr="00563C99" w:rsidRDefault="006A4F07" w:rsidP="006A4F07">
      <w:r>
        <w:t>6</w:t>
      </w:r>
      <w:r w:rsidR="005E1AC7" w:rsidRPr="003B3BE9">
        <w:t>. Proiect de hotărăre nr.66/21.10.2026 privind aprobarea cheltuielilor necesare organizării evenimentului ,, Hramul Bisericii Sfăntului Nicolae,, din comuna I.C Brătianu în data de</w:t>
      </w:r>
      <w:r w:rsidR="005E1AC7">
        <w:t xml:space="preserve"> 06.12.2026.</w:t>
      </w:r>
      <w:r w:rsidR="00DB295F">
        <w:t xml:space="preserve">                                                                                                                                 </w:t>
      </w:r>
      <w:r w:rsidR="00DB295F" w:rsidRPr="00DB295F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="00DB295F" w:rsidRPr="006B2D2B">
        <w:rPr>
          <w:sz w:val="28"/>
          <w:szCs w:val="28"/>
        </w:rPr>
        <w:t>.Proiect de hotărăre nr.67/21.10.2026 privind rectificarea bugetuluil</w:t>
      </w:r>
      <w:r w:rsidR="00DB295F">
        <w:rPr>
          <w:sz w:val="28"/>
          <w:szCs w:val="28"/>
        </w:rPr>
        <w:t xml:space="preserve"> </w:t>
      </w:r>
      <w:r w:rsidR="00DB295F" w:rsidRPr="006B2D2B">
        <w:rPr>
          <w:sz w:val="28"/>
          <w:szCs w:val="28"/>
        </w:rPr>
        <w:t xml:space="preserve">ocal al UAT </w:t>
      </w:r>
      <w:r w:rsidR="00DB295F">
        <w:rPr>
          <w:b/>
        </w:rPr>
        <w:t>comuna I.C Brătianu</w:t>
      </w:r>
      <w:r w:rsidR="00DB295F" w:rsidRPr="006B2D2B">
        <w:rPr>
          <w:sz w:val="28"/>
          <w:szCs w:val="28"/>
        </w:rPr>
        <w:t xml:space="preserve"> pentru  anul 2026.</w:t>
      </w:r>
      <w:r w:rsidR="00DB295F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                    8</w:t>
      </w:r>
      <w:r w:rsidR="00DB295F">
        <w:rPr>
          <w:sz w:val="28"/>
          <w:szCs w:val="28"/>
        </w:rPr>
        <w:t xml:space="preserve">. Proiect de hotărăre nr.70/22.10.2026 </w:t>
      </w:r>
      <w:r w:rsidR="00DB295F" w:rsidRPr="00263F83">
        <w:rPr>
          <w:sz w:val="20"/>
          <w:szCs w:val="20"/>
        </w:rPr>
        <w:t xml:space="preserve"> </w:t>
      </w:r>
      <w:r w:rsidR="00DB295F" w:rsidRPr="00755F31">
        <w:rPr>
          <w:b/>
        </w:rPr>
        <w:t>Privind:</w:t>
      </w:r>
      <w:r w:rsidR="00DB295F" w:rsidRPr="008C7FA3">
        <w:rPr>
          <w:b/>
        </w:rPr>
        <w:t xml:space="preserve"> </w:t>
      </w:r>
      <w:r w:rsidR="00DB295F">
        <w:rPr>
          <w:b/>
        </w:rPr>
        <w:t>aprobarea actualizării Regulamentului cu privire la ceștere și deținerea de animale domestice și de companie în comuna I.C Brătianu</w:t>
      </w:r>
      <w:r>
        <w:rPr>
          <w:b/>
        </w:rPr>
        <w:t xml:space="preserve">                                                                                                           </w:t>
      </w:r>
      <w:r>
        <w:t xml:space="preserve">9. Proiect de hotarare nr.71/23.10.2026 </w:t>
      </w:r>
      <w:r w:rsidRPr="00563C99">
        <w:t>Privind: aprobarea Regulamentului pentru aplicare a OUG nr.21/2002 aprobată prin Legea nr.515/2002 privind actualizarea normelor de gospodărire comunală pe teritoriul U.A.T. Comuna I.C Brătianu,jud.Tulcea</w:t>
      </w:r>
    </w:p>
    <w:p w:rsidR="006A4F07" w:rsidRPr="006B2D2B" w:rsidRDefault="006A4F07" w:rsidP="006A4F07">
      <w:pPr>
        <w:pStyle w:val="Bodytext50"/>
        <w:shd w:val="clear" w:color="auto" w:fill="auto"/>
        <w:spacing w:before="0" w:line="360" w:lineRule="auto"/>
        <w:ind w:firstLine="0"/>
        <w:jc w:val="left"/>
        <w:rPr>
          <w:rFonts w:ascii="Times New Roman" w:eastAsia="Times New Roman" w:hAnsi="Times New Roman" w:cs="Times New Roman"/>
          <w:i/>
          <w:sz w:val="28"/>
          <w:szCs w:val="28"/>
          <w:lang w:eastAsia="ro-RO"/>
        </w:rPr>
      </w:pPr>
    </w:p>
    <w:p w:rsidR="006A4F07" w:rsidRPr="00F4286D" w:rsidRDefault="006A4F07" w:rsidP="006A4F07">
      <w:r>
        <w:lastRenderedPageBreak/>
        <w:t xml:space="preserve">                                                                                        </w:t>
      </w:r>
      <w:r w:rsidRPr="00F4286D">
        <w:t xml:space="preserve"> </w:t>
      </w:r>
    </w:p>
    <w:p w:rsidR="003B566C" w:rsidRPr="006A4F07" w:rsidRDefault="006A4F07" w:rsidP="006A4F07">
      <w:pPr>
        <w:pStyle w:val="Bodytext50"/>
        <w:shd w:val="clear" w:color="auto" w:fill="auto"/>
        <w:spacing w:before="0" w:line="360" w:lineRule="auto"/>
        <w:ind w:firstLine="0"/>
        <w:jc w:val="left"/>
        <w:rPr>
          <w:rFonts w:ascii="Times New Roman" w:eastAsia="Times New Roman" w:hAnsi="Times New Roman" w:cs="Times New Roman"/>
          <w:i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o-RO"/>
        </w:rPr>
        <w:t xml:space="preserve">    </w:t>
      </w:r>
    </w:p>
    <w:sectPr w:rsidR="003B566C" w:rsidRPr="006A4F07" w:rsidSect="006B65BA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968" w:right="1197" w:bottom="850" w:left="1710" w:header="562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5989" w:rsidRDefault="00B65989" w:rsidP="00AE3DA8">
      <w:r>
        <w:separator/>
      </w:r>
    </w:p>
  </w:endnote>
  <w:endnote w:type="continuationSeparator" w:id="1">
    <w:p w:rsidR="00B65989" w:rsidRDefault="00B65989" w:rsidP="00AE3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4B" w:rsidRDefault="004835F6" w:rsidP="005E7F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239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394B" w:rsidRDefault="0022394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94B" w:rsidRDefault="004835F6" w:rsidP="005E7F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239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4F07">
      <w:rPr>
        <w:rStyle w:val="PageNumber"/>
        <w:noProof/>
      </w:rPr>
      <w:t>2</w:t>
    </w:r>
    <w:r>
      <w:rPr>
        <w:rStyle w:val="PageNumber"/>
      </w:rPr>
      <w:fldChar w:fldCharType="end"/>
    </w:r>
  </w:p>
  <w:p w:rsidR="00BA28D0" w:rsidRPr="00BA28D0" w:rsidRDefault="00BA28D0" w:rsidP="00945DD5">
    <w:pPr>
      <w:pStyle w:val="Footer"/>
      <w:tabs>
        <w:tab w:val="clear" w:pos="4513"/>
        <w:tab w:val="clear" w:pos="9026"/>
        <w:tab w:val="left" w:pos="8931"/>
        <w:tab w:val="center" w:pos="14742"/>
      </w:tabs>
      <w:rPr>
        <w:color w:val="333333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5989" w:rsidRDefault="00B65989" w:rsidP="00AE3DA8">
      <w:r>
        <w:separator/>
      </w:r>
    </w:p>
  </w:footnote>
  <w:footnote w:type="continuationSeparator" w:id="1">
    <w:p w:rsidR="00B65989" w:rsidRDefault="00B65989" w:rsidP="00AE3D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DD6" w:rsidRDefault="0010363E" w:rsidP="0010363E">
    <w:pPr>
      <w:tabs>
        <w:tab w:val="left" w:pos="6663"/>
      </w:tabs>
      <w:jc w:val="right"/>
      <w:rPr>
        <w:b/>
        <w:i/>
      </w:rPr>
    </w:pPr>
    <w:r>
      <w:rPr>
        <w:b/>
        <w:bCs/>
        <w:sz w:val="16"/>
        <w:szCs w:val="16"/>
      </w:rPr>
      <w:t xml:space="preserve">                                                                                                                                                                 </w:t>
    </w:r>
    <w:r w:rsidR="004147D8">
      <w:rPr>
        <w:b/>
        <w:bCs/>
        <w:sz w:val="16"/>
        <w:szCs w:val="16"/>
      </w:rPr>
      <w:tab/>
    </w:r>
    <w:r w:rsidR="004147D8">
      <w:rPr>
        <w:b/>
        <w:bCs/>
        <w:sz w:val="16"/>
        <w:szCs w:val="16"/>
      </w:rPr>
      <w:tab/>
    </w:r>
    <w:r w:rsidR="004147D8">
      <w:rPr>
        <w:b/>
        <w:bCs/>
        <w:sz w:val="16"/>
        <w:szCs w:val="16"/>
      </w:rPr>
      <w:tab/>
    </w:r>
    <w:r w:rsidR="004147D8">
      <w:rPr>
        <w:b/>
        <w:bCs/>
        <w:sz w:val="16"/>
        <w:szCs w:val="16"/>
      </w:rPr>
      <w:tab/>
    </w:r>
    <w:r w:rsidR="004147D8">
      <w:rPr>
        <w:b/>
        <w:bCs/>
        <w:sz w:val="16"/>
        <w:szCs w:val="16"/>
      </w:rPr>
      <w:tab/>
    </w:r>
    <w:r w:rsidR="004147D8">
      <w:rPr>
        <w:b/>
        <w:bCs/>
        <w:sz w:val="16"/>
        <w:szCs w:val="16"/>
      </w:rPr>
      <w:tab/>
    </w:r>
    <w:r w:rsidR="008B6DD6" w:rsidRPr="00414F9A">
      <w:rPr>
        <w:b/>
        <w:bCs/>
        <w:sz w:val="16"/>
        <w:szCs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2660"/>
      <w:gridCol w:w="4536"/>
      <w:gridCol w:w="2835"/>
    </w:tblGrid>
    <w:tr w:rsidR="005007BE" w:rsidRPr="00865987" w:rsidTr="00954C20">
      <w:trPr>
        <w:trHeight w:val="1991"/>
      </w:trPr>
      <w:tc>
        <w:tcPr>
          <w:tcW w:w="2660" w:type="dxa"/>
          <w:tcBorders>
            <w:bottom w:val="thickThinSmallGap" w:sz="18" w:space="0" w:color="auto"/>
          </w:tcBorders>
          <w:vAlign w:val="center"/>
        </w:tcPr>
        <w:p w:rsidR="005007BE" w:rsidRPr="00865987" w:rsidRDefault="004E3838" w:rsidP="005007BE">
          <w:pPr>
            <w:pStyle w:val="Header"/>
            <w:rPr>
              <w:rFonts w:ascii="Trebuchet MS" w:hAnsi="Trebuchet MS"/>
              <w:b/>
              <w:color w:val="5F5F5F"/>
              <w:sz w:val="18"/>
              <w:szCs w:val="18"/>
              <w:lang w:val="cs-CZ"/>
            </w:rPr>
          </w:pPr>
          <w:r>
            <w:rPr>
              <w:rFonts w:ascii="Trebuchet MS" w:hAnsi="Trebuchet MS"/>
              <w:noProof/>
              <w:color w:val="FF0000"/>
              <w:lang w:val="en-US" w:eastAsia="en-US"/>
            </w:rPr>
            <w:drawing>
              <wp:inline distT="0" distB="0" distL="0" distR="0">
                <wp:extent cx="1409700" cy="9906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tcBorders>
            <w:bottom w:val="thickThinSmallGap" w:sz="18" w:space="0" w:color="auto"/>
          </w:tcBorders>
        </w:tcPr>
        <w:p w:rsidR="005007BE" w:rsidRPr="00865987" w:rsidRDefault="005007BE" w:rsidP="00865987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865987">
            <w:rPr>
              <w:rFonts w:ascii="Arial" w:hAnsi="Arial" w:cs="Arial"/>
              <w:b/>
              <w:sz w:val="20"/>
              <w:szCs w:val="20"/>
            </w:rPr>
            <w:t>ROMÂNIA</w:t>
          </w:r>
        </w:p>
        <w:p w:rsidR="005007BE" w:rsidRPr="00865987" w:rsidRDefault="005007BE" w:rsidP="00865987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865987">
            <w:rPr>
              <w:rFonts w:ascii="Arial" w:hAnsi="Arial" w:cs="Arial"/>
              <w:b/>
              <w:sz w:val="20"/>
              <w:szCs w:val="20"/>
            </w:rPr>
            <w:t>UNITATEA ADMINISTRATIV TERITORIALĂ</w:t>
          </w:r>
        </w:p>
        <w:p w:rsidR="005007BE" w:rsidRPr="00865987" w:rsidRDefault="005007BE" w:rsidP="00865987">
          <w:pPr>
            <w:jc w:val="center"/>
            <w:rPr>
              <w:rFonts w:ascii="Arial Black" w:hAnsi="Arial Black"/>
              <w:b/>
              <w:sz w:val="20"/>
              <w:szCs w:val="20"/>
            </w:rPr>
          </w:pPr>
          <w:r w:rsidRPr="00865987">
            <w:rPr>
              <w:rFonts w:ascii="Arial Black" w:hAnsi="Arial Black"/>
              <w:b/>
              <w:sz w:val="20"/>
              <w:szCs w:val="20"/>
            </w:rPr>
            <w:t>COMUNA I.C. BRĂTIANU</w:t>
          </w:r>
        </w:p>
        <w:p w:rsidR="005007BE" w:rsidRPr="00865987" w:rsidRDefault="005007BE" w:rsidP="00865987">
          <w:pPr>
            <w:jc w:val="center"/>
            <w:rPr>
              <w:rFonts w:ascii="Arial Black" w:hAnsi="Arial Black"/>
              <w:b/>
              <w:sz w:val="20"/>
              <w:szCs w:val="20"/>
            </w:rPr>
          </w:pPr>
          <w:r w:rsidRPr="00865987">
            <w:rPr>
              <w:rFonts w:ascii="Arial Black" w:hAnsi="Arial Black"/>
              <w:b/>
              <w:sz w:val="20"/>
              <w:szCs w:val="20"/>
            </w:rPr>
            <w:t xml:space="preserve">STR. PRINCIPALĂ, NR. </w:t>
          </w:r>
          <w:r w:rsidR="00ED4230">
            <w:rPr>
              <w:rFonts w:ascii="Arial Black" w:hAnsi="Arial Black"/>
              <w:b/>
              <w:sz w:val="20"/>
              <w:szCs w:val="20"/>
            </w:rPr>
            <w:t>34</w:t>
          </w:r>
        </w:p>
        <w:p w:rsidR="005007BE" w:rsidRPr="00865987" w:rsidRDefault="005007BE" w:rsidP="00865987">
          <w:pPr>
            <w:jc w:val="center"/>
            <w:rPr>
              <w:b/>
              <w:sz w:val="20"/>
              <w:szCs w:val="20"/>
            </w:rPr>
          </w:pPr>
          <w:r w:rsidRPr="00865987">
            <w:rPr>
              <w:b/>
              <w:sz w:val="20"/>
              <w:szCs w:val="20"/>
            </w:rPr>
            <w:t>JUDEŢUL TULCEA, COD POŞTAL 827100</w:t>
          </w:r>
        </w:p>
        <w:p w:rsidR="005007BE" w:rsidRPr="00865987" w:rsidRDefault="005007BE" w:rsidP="00ED4230">
          <w:pPr>
            <w:jc w:val="center"/>
            <w:rPr>
              <w:rFonts w:ascii="Arial Black" w:hAnsi="Arial Black"/>
              <w:b/>
              <w:sz w:val="20"/>
              <w:szCs w:val="20"/>
            </w:rPr>
          </w:pPr>
          <w:r w:rsidRPr="00865987">
            <w:rPr>
              <w:rFonts w:ascii="Arial Black" w:hAnsi="Arial Black"/>
              <w:b/>
              <w:sz w:val="20"/>
              <w:szCs w:val="20"/>
            </w:rPr>
            <w:t>TEL: 0240-573.134</w:t>
          </w:r>
        </w:p>
        <w:p w:rsidR="005007BE" w:rsidRPr="00865987" w:rsidRDefault="005007BE" w:rsidP="00865987">
          <w:pPr>
            <w:jc w:val="center"/>
            <w:rPr>
              <w:b/>
              <w:sz w:val="20"/>
              <w:szCs w:val="20"/>
            </w:rPr>
          </w:pPr>
          <w:r w:rsidRPr="00865987">
            <w:rPr>
              <w:b/>
              <w:sz w:val="20"/>
              <w:szCs w:val="20"/>
            </w:rPr>
            <w:t>www.primariaicbratianu.ro</w:t>
          </w:r>
        </w:p>
        <w:p w:rsidR="005007BE" w:rsidRPr="00865987" w:rsidRDefault="004E3838" w:rsidP="00865987">
          <w:pPr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e-mail: primaria@</w:t>
          </w:r>
          <w:r w:rsidR="005007BE" w:rsidRPr="00865987">
            <w:rPr>
              <w:b/>
              <w:sz w:val="20"/>
              <w:szCs w:val="20"/>
            </w:rPr>
            <w:t>icb</w:t>
          </w:r>
          <w:r>
            <w:rPr>
              <w:b/>
              <w:sz w:val="20"/>
              <w:szCs w:val="20"/>
            </w:rPr>
            <w:t>ratianu.ro</w:t>
          </w:r>
        </w:p>
        <w:p w:rsidR="005007BE" w:rsidRPr="00865987" w:rsidRDefault="005007BE" w:rsidP="00865987">
          <w:pPr>
            <w:pStyle w:val="Header"/>
            <w:ind w:left="-691" w:firstLine="691"/>
            <w:jc w:val="center"/>
            <w:rPr>
              <w:rFonts w:ascii="Trebuchet MS" w:hAnsi="Trebuchet MS"/>
              <w:b/>
              <w:color w:val="5F5F5F"/>
              <w:sz w:val="18"/>
              <w:szCs w:val="18"/>
              <w:lang w:val="cs-CZ"/>
            </w:rPr>
          </w:pPr>
        </w:p>
      </w:tc>
      <w:tc>
        <w:tcPr>
          <w:tcW w:w="2835" w:type="dxa"/>
          <w:tcBorders>
            <w:bottom w:val="thickThinSmallGap" w:sz="18" w:space="0" w:color="auto"/>
          </w:tcBorders>
          <w:vAlign w:val="center"/>
        </w:tcPr>
        <w:p w:rsidR="005007BE" w:rsidRPr="00865987" w:rsidRDefault="004E3838" w:rsidP="00865987">
          <w:pPr>
            <w:pStyle w:val="Header"/>
            <w:jc w:val="center"/>
            <w:rPr>
              <w:rFonts w:ascii="Trebuchet MS" w:hAnsi="Trebuchet MS"/>
              <w:b/>
              <w:color w:val="5F5F5F"/>
              <w:sz w:val="18"/>
              <w:szCs w:val="18"/>
              <w:lang w:val="cs-CZ"/>
            </w:rPr>
          </w:pPr>
          <w:r>
            <w:rPr>
              <w:rFonts w:ascii="Trebuchet MS" w:hAnsi="Trebuchet MS"/>
              <w:b/>
              <w:noProof/>
              <w:color w:val="5F5F5F"/>
              <w:sz w:val="18"/>
              <w:szCs w:val="18"/>
              <w:lang w:val="en-US" w:eastAsia="en-US"/>
            </w:rPr>
            <w:drawing>
              <wp:inline distT="0" distB="0" distL="0" distR="0">
                <wp:extent cx="1409700" cy="1066800"/>
                <wp:effectExtent l="1905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E067D" w:rsidRPr="00B652AE" w:rsidRDefault="006E067D" w:rsidP="005007BE">
    <w:pPr>
      <w:pStyle w:val="Header"/>
      <w:jc w:val="center"/>
      <w:rPr>
        <w:rFonts w:ascii="Trebuchet MS" w:hAnsi="Trebuchet MS"/>
        <w:b/>
        <w:color w:val="5F5F5F"/>
        <w:sz w:val="18"/>
        <w:szCs w:val="18"/>
        <w:lang w:val="cs-CZ"/>
      </w:rPr>
    </w:pPr>
    <w:r w:rsidRPr="00B652AE">
      <w:rPr>
        <w:rFonts w:ascii="Trebuchet MS" w:hAnsi="Trebuchet MS"/>
        <w:b/>
        <w:color w:val="5F5F5F"/>
        <w:sz w:val="18"/>
        <w:szCs w:val="18"/>
        <w:lang w:val="cs-CZ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E3563"/>
    <w:multiLevelType w:val="multilevel"/>
    <w:tmpl w:val="4DBA32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C01CC1"/>
    <w:multiLevelType w:val="hybridMultilevel"/>
    <w:tmpl w:val="7FC4E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44654"/>
    <w:multiLevelType w:val="multilevel"/>
    <w:tmpl w:val="A9AA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52F73CD"/>
    <w:multiLevelType w:val="multilevel"/>
    <w:tmpl w:val="C28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5AB655D"/>
    <w:multiLevelType w:val="hybridMultilevel"/>
    <w:tmpl w:val="6FFCAD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B6D5B"/>
    <w:multiLevelType w:val="hybridMultilevel"/>
    <w:tmpl w:val="4524C766"/>
    <w:lvl w:ilvl="0" w:tplc="056E9D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407592"/>
    <w:multiLevelType w:val="hybridMultilevel"/>
    <w:tmpl w:val="8116B30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C01914"/>
    <w:multiLevelType w:val="hybridMultilevel"/>
    <w:tmpl w:val="FF085BCE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28D40117"/>
    <w:multiLevelType w:val="hybridMultilevel"/>
    <w:tmpl w:val="BEA2CC3A"/>
    <w:lvl w:ilvl="0" w:tplc="DABA8A1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8D31AA"/>
    <w:multiLevelType w:val="multilevel"/>
    <w:tmpl w:val="CD2C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A6D21C9"/>
    <w:multiLevelType w:val="hybridMultilevel"/>
    <w:tmpl w:val="2B107FAA"/>
    <w:lvl w:ilvl="0" w:tplc="9A86A48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0931F8"/>
    <w:multiLevelType w:val="multilevel"/>
    <w:tmpl w:val="6B9C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E334A8F"/>
    <w:multiLevelType w:val="hybridMultilevel"/>
    <w:tmpl w:val="B6CE74CE"/>
    <w:lvl w:ilvl="0" w:tplc="63285C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EE412A9"/>
    <w:multiLevelType w:val="hybridMultilevel"/>
    <w:tmpl w:val="9652463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09220B"/>
    <w:multiLevelType w:val="hybridMultilevel"/>
    <w:tmpl w:val="53BA585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6412A25"/>
    <w:multiLevelType w:val="multilevel"/>
    <w:tmpl w:val="96524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99720A"/>
    <w:multiLevelType w:val="multilevel"/>
    <w:tmpl w:val="90DA7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A5E66D1"/>
    <w:multiLevelType w:val="hybridMultilevel"/>
    <w:tmpl w:val="4DBA32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C2938EF"/>
    <w:multiLevelType w:val="hybridMultilevel"/>
    <w:tmpl w:val="1B4A30B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>
    <w:nsid w:val="73A67AAF"/>
    <w:multiLevelType w:val="multilevel"/>
    <w:tmpl w:val="C824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618523A"/>
    <w:multiLevelType w:val="multilevel"/>
    <w:tmpl w:val="7A42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AC351A6"/>
    <w:multiLevelType w:val="hybridMultilevel"/>
    <w:tmpl w:val="265E6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A630B0"/>
    <w:multiLevelType w:val="hybridMultilevel"/>
    <w:tmpl w:val="0CC681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5"/>
  </w:num>
  <w:num w:numId="6">
    <w:abstractNumId w:val="12"/>
  </w:num>
  <w:num w:numId="7">
    <w:abstractNumId w:val="21"/>
  </w:num>
  <w:num w:numId="8">
    <w:abstractNumId w:val="17"/>
  </w:num>
  <w:num w:numId="9">
    <w:abstractNumId w:val="1"/>
  </w:num>
  <w:num w:numId="10">
    <w:abstractNumId w:val="0"/>
  </w:num>
  <w:num w:numId="11">
    <w:abstractNumId w:val="4"/>
  </w:num>
  <w:num w:numId="12">
    <w:abstractNumId w:val="8"/>
  </w:num>
  <w:num w:numId="13">
    <w:abstractNumId w:val="14"/>
  </w:num>
  <w:num w:numId="14">
    <w:abstractNumId w:val="18"/>
  </w:num>
  <w:num w:numId="15">
    <w:abstractNumId w:val="7"/>
  </w:num>
  <w:num w:numId="16">
    <w:abstractNumId w:val="9"/>
  </w:num>
  <w:num w:numId="17">
    <w:abstractNumId w:val="11"/>
  </w:num>
  <w:num w:numId="18">
    <w:abstractNumId w:val="19"/>
  </w:num>
  <w:num w:numId="19">
    <w:abstractNumId w:val="2"/>
  </w:num>
  <w:num w:numId="20">
    <w:abstractNumId w:val="20"/>
  </w:num>
  <w:num w:numId="21">
    <w:abstractNumId w:val="3"/>
  </w:num>
  <w:num w:numId="22">
    <w:abstractNumId w:val="16"/>
  </w:num>
  <w:num w:numId="23">
    <w:abstractNumId w:val="2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EB4754"/>
    <w:rsid w:val="00000F36"/>
    <w:rsid w:val="00000F5E"/>
    <w:rsid w:val="0000436F"/>
    <w:rsid w:val="00007100"/>
    <w:rsid w:val="00010656"/>
    <w:rsid w:val="000241E6"/>
    <w:rsid w:val="00025AC7"/>
    <w:rsid w:val="00032A6F"/>
    <w:rsid w:val="0004161D"/>
    <w:rsid w:val="000444E9"/>
    <w:rsid w:val="00060C17"/>
    <w:rsid w:val="000703C6"/>
    <w:rsid w:val="0007161D"/>
    <w:rsid w:val="00074BEA"/>
    <w:rsid w:val="00082DE7"/>
    <w:rsid w:val="00083346"/>
    <w:rsid w:val="00083B89"/>
    <w:rsid w:val="00087AC2"/>
    <w:rsid w:val="00090F86"/>
    <w:rsid w:val="00095258"/>
    <w:rsid w:val="000A7664"/>
    <w:rsid w:val="000A766B"/>
    <w:rsid w:val="000B0A5E"/>
    <w:rsid w:val="000B3CBC"/>
    <w:rsid w:val="000B7345"/>
    <w:rsid w:val="000B7C2A"/>
    <w:rsid w:val="000C3704"/>
    <w:rsid w:val="000C492F"/>
    <w:rsid w:val="000C5A7A"/>
    <w:rsid w:val="000D154E"/>
    <w:rsid w:val="000D3096"/>
    <w:rsid w:val="000E3DB3"/>
    <w:rsid w:val="000E4477"/>
    <w:rsid w:val="000E77F1"/>
    <w:rsid w:val="000F0863"/>
    <w:rsid w:val="000F0C36"/>
    <w:rsid w:val="000F26D8"/>
    <w:rsid w:val="000F6C37"/>
    <w:rsid w:val="00100958"/>
    <w:rsid w:val="00103027"/>
    <w:rsid w:val="0010363E"/>
    <w:rsid w:val="0010606A"/>
    <w:rsid w:val="0010717A"/>
    <w:rsid w:val="00116216"/>
    <w:rsid w:val="0011633F"/>
    <w:rsid w:val="00116DF2"/>
    <w:rsid w:val="00123A0C"/>
    <w:rsid w:val="0012532C"/>
    <w:rsid w:val="00125B18"/>
    <w:rsid w:val="00127A6A"/>
    <w:rsid w:val="00136857"/>
    <w:rsid w:val="00143572"/>
    <w:rsid w:val="0014431D"/>
    <w:rsid w:val="00146E84"/>
    <w:rsid w:val="00155016"/>
    <w:rsid w:val="0015715A"/>
    <w:rsid w:val="001575F5"/>
    <w:rsid w:val="00163F9F"/>
    <w:rsid w:val="001645CA"/>
    <w:rsid w:val="00166C1C"/>
    <w:rsid w:val="00167505"/>
    <w:rsid w:val="00167F32"/>
    <w:rsid w:val="001711CA"/>
    <w:rsid w:val="00171BB3"/>
    <w:rsid w:val="0017609B"/>
    <w:rsid w:val="00176472"/>
    <w:rsid w:val="00177D4C"/>
    <w:rsid w:val="00180FFF"/>
    <w:rsid w:val="0018655C"/>
    <w:rsid w:val="00193C4B"/>
    <w:rsid w:val="001A4673"/>
    <w:rsid w:val="001A46E1"/>
    <w:rsid w:val="001A47FB"/>
    <w:rsid w:val="001B0425"/>
    <w:rsid w:val="001B1EAF"/>
    <w:rsid w:val="001B3E62"/>
    <w:rsid w:val="001B7B5D"/>
    <w:rsid w:val="001C17EC"/>
    <w:rsid w:val="001C1B89"/>
    <w:rsid w:val="001C2915"/>
    <w:rsid w:val="001C491E"/>
    <w:rsid w:val="001C5D71"/>
    <w:rsid w:val="001D109B"/>
    <w:rsid w:val="001D1EA8"/>
    <w:rsid w:val="001E0458"/>
    <w:rsid w:val="001E78C5"/>
    <w:rsid w:val="001F1B4F"/>
    <w:rsid w:val="001F2AAB"/>
    <w:rsid w:val="001F7DA0"/>
    <w:rsid w:val="00202206"/>
    <w:rsid w:val="00202FD8"/>
    <w:rsid w:val="002077E4"/>
    <w:rsid w:val="00214D6A"/>
    <w:rsid w:val="0022294E"/>
    <w:rsid w:val="0022394B"/>
    <w:rsid w:val="00225128"/>
    <w:rsid w:val="0023539D"/>
    <w:rsid w:val="00235E56"/>
    <w:rsid w:val="0023717B"/>
    <w:rsid w:val="002422B8"/>
    <w:rsid w:val="002477B7"/>
    <w:rsid w:val="002558B6"/>
    <w:rsid w:val="00255938"/>
    <w:rsid w:val="0026129E"/>
    <w:rsid w:val="002634E4"/>
    <w:rsid w:val="00263780"/>
    <w:rsid w:val="00264003"/>
    <w:rsid w:val="002712A6"/>
    <w:rsid w:val="002713B6"/>
    <w:rsid w:val="0027418B"/>
    <w:rsid w:val="00275273"/>
    <w:rsid w:val="002767EC"/>
    <w:rsid w:val="00282E52"/>
    <w:rsid w:val="002849FD"/>
    <w:rsid w:val="00294430"/>
    <w:rsid w:val="00294D79"/>
    <w:rsid w:val="002A24C6"/>
    <w:rsid w:val="002A5C9E"/>
    <w:rsid w:val="002A5E88"/>
    <w:rsid w:val="002B001B"/>
    <w:rsid w:val="002B6FEF"/>
    <w:rsid w:val="002D1713"/>
    <w:rsid w:val="002D5451"/>
    <w:rsid w:val="002D5BB3"/>
    <w:rsid w:val="002D6E18"/>
    <w:rsid w:val="002D7FBA"/>
    <w:rsid w:val="002E396C"/>
    <w:rsid w:val="002F17DB"/>
    <w:rsid w:val="002F3740"/>
    <w:rsid w:val="00301840"/>
    <w:rsid w:val="0031420B"/>
    <w:rsid w:val="003244C8"/>
    <w:rsid w:val="00335132"/>
    <w:rsid w:val="00345CD6"/>
    <w:rsid w:val="00350979"/>
    <w:rsid w:val="0035157F"/>
    <w:rsid w:val="003548E8"/>
    <w:rsid w:val="00361F16"/>
    <w:rsid w:val="003650F9"/>
    <w:rsid w:val="00371A19"/>
    <w:rsid w:val="00372690"/>
    <w:rsid w:val="003747FE"/>
    <w:rsid w:val="0038238C"/>
    <w:rsid w:val="00384481"/>
    <w:rsid w:val="0038502E"/>
    <w:rsid w:val="0039045C"/>
    <w:rsid w:val="003904C5"/>
    <w:rsid w:val="00391B39"/>
    <w:rsid w:val="00393DF8"/>
    <w:rsid w:val="003A3253"/>
    <w:rsid w:val="003A36C5"/>
    <w:rsid w:val="003A5616"/>
    <w:rsid w:val="003A5F55"/>
    <w:rsid w:val="003A6AB8"/>
    <w:rsid w:val="003B1D5F"/>
    <w:rsid w:val="003B2B47"/>
    <w:rsid w:val="003B370A"/>
    <w:rsid w:val="003B566C"/>
    <w:rsid w:val="003C0385"/>
    <w:rsid w:val="003C1A80"/>
    <w:rsid w:val="003C1BA9"/>
    <w:rsid w:val="003C3DB4"/>
    <w:rsid w:val="003C5B2E"/>
    <w:rsid w:val="003C77D1"/>
    <w:rsid w:val="003C77F8"/>
    <w:rsid w:val="003D15A4"/>
    <w:rsid w:val="003E24F6"/>
    <w:rsid w:val="003E465B"/>
    <w:rsid w:val="003E5EAB"/>
    <w:rsid w:val="003E7AFF"/>
    <w:rsid w:val="003F0204"/>
    <w:rsid w:val="003F41B0"/>
    <w:rsid w:val="003F43F7"/>
    <w:rsid w:val="003F4A5D"/>
    <w:rsid w:val="0041471F"/>
    <w:rsid w:val="004147D8"/>
    <w:rsid w:val="00416D02"/>
    <w:rsid w:val="0042544A"/>
    <w:rsid w:val="004318BC"/>
    <w:rsid w:val="0043306D"/>
    <w:rsid w:val="00434500"/>
    <w:rsid w:val="00435EB1"/>
    <w:rsid w:val="004375F2"/>
    <w:rsid w:val="00441984"/>
    <w:rsid w:val="00442A1F"/>
    <w:rsid w:val="00443C2A"/>
    <w:rsid w:val="00444569"/>
    <w:rsid w:val="004479D0"/>
    <w:rsid w:val="00464D19"/>
    <w:rsid w:val="00471C63"/>
    <w:rsid w:val="00472312"/>
    <w:rsid w:val="004756F9"/>
    <w:rsid w:val="004779F1"/>
    <w:rsid w:val="00477FAF"/>
    <w:rsid w:val="00482C32"/>
    <w:rsid w:val="004835F6"/>
    <w:rsid w:val="0048668F"/>
    <w:rsid w:val="00487E6C"/>
    <w:rsid w:val="004911B7"/>
    <w:rsid w:val="00496957"/>
    <w:rsid w:val="004A44D7"/>
    <w:rsid w:val="004C1D8B"/>
    <w:rsid w:val="004C5E3E"/>
    <w:rsid w:val="004D4079"/>
    <w:rsid w:val="004D4B30"/>
    <w:rsid w:val="004D4C25"/>
    <w:rsid w:val="004E089D"/>
    <w:rsid w:val="004E3838"/>
    <w:rsid w:val="004E4791"/>
    <w:rsid w:val="004E62C9"/>
    <w:rsid w:val="004E6D43"/>
    <w:rsid w:val="004F270E"/>
    <w:rsid w:val="004F5ABD"/>
    <w:rsid w:val="004F72FF"/>
    <w:rsid w:val="004F7A04"/>
    <w:rsid w:val="005007BE"/>
    <w:rsid w:val="00503844"/>
    <w:rsid w:val="00506323"/>
    <w:rsid w:val="00507C4A"/>
    <w:rsid w:val="00511C2E"/>
    <w:rsid w:val="005173AE"/>
    <w:rsid w:val="00520A1D"/>
    <w:rsid w:val="00521EF2"/>
    <w:rsid w:val="00533429"/>
    <w:rsid w:val="00535F7E"/>
    <w:rsid w:val="005364EE"/>
    <w:rsid w:val="005366ED"/>
    <w:rsid w:val="00536E4B"/>
    <w:rsid w:val="00542957"/>
    <w:rsid w:val="005439D3"/>
    <w:rsid w:val="0054586E"/>
    <w:rsid w:val="00547374"/>
    <w:rsid w:val="0055027E"/>
    <w:rsid w:val="00552DBC"/>
    <w:rsid w:val="00560864"/>
    <w:rsid w:val="00572169"/>
    <w:rsid w:val="00572B73"/>
    <w:rsid w:val="005736B7"/>
    <w:rsid w:val="0057638D"/>
    <w:rsid w:val="00581856"/>
    <w:rsid w:val="00583E12"/>
    <w:rsid w:val="00585150"/>
    <w:rsid w:val="00586F5B"/>
    <w:rsid w:val="00587669"/>
    <w:rsid w:val="00594B63"/>
    <w:rsid w:val="005A1485"/>
    <w:rsid w:val="005A3393"/>
    <w:rsid w:val="005B0F5F"/>
    <w:rsid w:val="005B2125"/>
    <w:rsid w:val="005B5C50"/>
    <w:rsid w:val="005B64E0"/>
    <w:rsid w:val="005B78B1"/>
    <w:rsid w:val="005B79B5"/>
    <w:rsid w:val="005C0824"/>
    <w:rsid w:val="005C5093"/>
    <w:rsid w:val="005C566E"/>
    <w:rsid w:val="005D0119"/>
    <w:rsid w:val="005D06D9"/>
    <w:rsid w:val="005D5F66"/>
    <w:rsid w:val="005D6EF3"/>
    <w:rsid w:val="005D7800"/>
    <w:rsid w:val="005E1AC7"/>
    <w:rsid w:val="005E39F5"/>
    <w:rsid w:val="005E64B8"/>
    <w:rsid w:val="005E7F1C"/>
    <w:rsid w:val="005F01E7"/>
    <w:rsid w:val="005F05ED"/>
    <w:rsid w:val="005F060A"/>
    <w:rsid w:val="005F1910"/>
    <w:rsid w:val="005F3F1E"/>
    <w:rsid w:val="005F4903"/>
    <w:rsid w:val="005F52A4"/>
    <w:rsid w:val="005F568B"/>
    <w:rsid w:val="00600BEF"/>
    <w:rsid w:val="00601D1A"/>
    <w:rsid w:val="00601E88"/>
    <w:rsid w:val="0060325F"/>
    <w:rsid w:val="006038BF"/>
    <w:rsid w:val="00604C51"/>
    <w:rsid w:val="006052F5"/>
    <w:rsid w:val="00606870"/>
    <w:rsid w:val="00607EA2"/>
    <w:rsid w:val="00613DD7"/>
    <w:rsid w:val="00616E4B"/>
    <w:rsid w:val="00617A3F"/>
    <w:rsid w:val="00620103"/>
    <w:rsid w:val="0062744E"/>
    <w:rsid w:val="00627EFD"/>
    <w:rsid w:val="0063111B"/>
    <w:rsid w:val="0063149A"/>
    <w:rsid w:val="006335D8"/>
    <w:rsid w:val="00633805"/>
    <w:rsid w:val="00633EAE"/>
    <w:rsid w:val="00636606"/>
    <w:rsid w:val="00640140"/>
    <w:rsid w:val="006426B9"/>
    <w:rsid w:val="0064682A"/>
    <w:rsid w:val="00646FA2"/>
    <w:rsid w:val="00651B21"/>
    <w:rsid w:val="00660ED7"/>
    <w:rsid w:val="00663E8B"/>
    <w:rsid w:val="006661DE"/>
    <w:rsid w:val="00666736"/>
    <w:rsid w:val="006749B8"/>
    <w:rsid w:val="0067610F"/>
    <w:rsid w:val="00676B5D"/>
    <w:rsid w:val="00680CF4"/>
    <w:rsid w:val="00681A43"/>
    <w:rsid w:val="006875D9"/>
    <w:rsid w:val="0069027D"/>
    <w:rsid w:val="00695685"/>
    <w:rsid w:val="006A4F07"/>
    <w:rsid w:val="006B0910"/>
    <w:rsid w:val="006B376F"/>
    <w:rsid w:val="006B65BA"/>
    <w:rsid w:val="006D2D46"/>
    <w:rsid w:val="006D3CAC"/>
    <w:rsid w:val="006E067D"/>
    <w:rsid w:val="006E0B44"/>
    <w:rsid w:val="006F28D7"/>
    <w:rsid w:val="006F2B53"/>
    <w:rsid w:val="006F528F"/>
    <w:rsid w:val="006F7757"/>
    <w:rsid w:val="00700CEF"/>
    <w:rsid w:val="007035F3"/>
    <w:rsid w:val="00703B77"/>
    <w:rsid w:val="007058D4"/>
    <w:rsid w:val="00710D98"/>
    <w:rsid w:val="0071322E"/>
    <w:rsid w:val="0071556A"/>
    <w:rsid w:val="007207FA"/>
    <w:rsid w:val="0072129D"/>
    <w:rsid w:val="007233B3"/>
    <w:rsid w:val="00724D7F"/>
    <w:rsid w:val="00724F4F"/>
    <w:rsid w:val="00726423"/>
    <w:rsid w:val="00726C74"/>
    <w:rsid w:val="00735F9A"/>
    <w:rsid w:val="00740579"/>
    <w:rsid w:val="00740902"/>
    <w:rsid w:val="0074118A"/>
    <w:rsid w:val="00743992"/>
    <w:rsid w:val="007463BF"/>
    <w:rsid w:val="00746D59"/>
    <w:rsid w:val="0075021D"/>
    <w:rsid w:val="00752CFF"/>
    <w:rsid w:val="007560C2"/>
    <w:rsid w:val="00762E26"/>
    <w:rsid w:val="00763BD7"/>
    <w:rsid w:val="00763C8D"/>
    <w:rsid w:val="00763E4A"/>
    <w:rsid w:val="00764CDC"/>
    <w:rsid w:val="00767781"/>
    <w:rsid w:val="00767E4D"/>
    <w:rsid w:val="00775BDE"/>
    <w:rsid w:val="00783F30"/>
    <w:rsid w:val="0079080C"/>
    <w:rsid w:val="00790A72"/>
    <w:rsid w:val="00793622"/>
    <w:rsid w:val="00795DFC"/>
    <w:rsid w:val="007A0CD9"/>
    <w:rsid w:val="007A53C5"/>
    <w:rsid w:val="007B5C46"/>
    <w:rsid w:val="007C18A1"/>
    <w:rsid w:val="007C265B"/>
    <w:rsid w:val="007C26A8"/>
    <w:rsid w:val="007C2702"/>
    <w:rsid w:val="007C6C13"/>
    <w:rsid w:val="007C772B"/>
    <w:rsid w:val="007D6765"/>
    <w:rsid w:val="007E2A68"/>
    <w:rsid w:val="007E5BDA"/>
    <w:rsid w:val="007E6D5A"/>
    <w:rsid w:val="007F32D8"/>
    <w:rsid w:val="007F44F3"/>
    <w:rsid w:val="007F4FCE"/>
    <w:rsid w:val="007F7204"/>
    <w:rsid w:val="00800C37"/>
    <w:rsid w:val="00804086"/>
    <w:rsid w:val="00807B07"/>
    <w:rsid w:val="0081359B"/>
    <w:rsid w:val="00817380"/>
    <w:rsid w:val="00823697"/>
    <w:rsid w:val="00824E46"/>
    <w:rsid w:val="008266DB"/>
    <w:rsid w:val="00832228"/>
    <w:rsid w:val="00845885"/>
    <w:rsid w:val="0084683D"/>
    <w:rsid w:val="0085422C"/>
    <w:rsid w:val="00854F5F"/>
    <w:rsid w:val="00861F79"/>
    <w:rsid w:val="0086377D"/>
    <w:rsid w:val="008647C2"/>
    <w:rsid w:val="00865691"/>
    <w:rsid w:val="00865987"/>
    <w:rsid w:val="008754AA"/>
    <w:rsid w:val="00882415"/>
    <w:rsid w:val="00886F7A"/>
    <w:rsid w:val="00892DFA"/>
    <w:rsid w:val="008978FE"/>
    <w:rsid w:val="008A4028"/>
    <w:rsid w:val="008A4E29"/>
    <w:rsid w:val="008A72EE"/>
    <w:rsid w:val="008B6B36"/>
    <w:rsid w:val="008B6DD6"/>
    <w:rsid w:val="008C6796"/>
    <w:rsid w:val="008D215F"/>
    <w:rsid w:val="008D37CF"/>
    <w:rsid w:val="008D41F8"/>
    <w:rsid w:val="008D6156"/>
    <w:rsid w:val="008F0760"/>
    <w:rsid w:val="008F12DD"/>
    <w:rsid w:val="008F495B"/>
    <w:rsid w:val="00901627"/>
    <w:rsid w:val="00902D2C"/>
    <w:rsid w:val="0090477B"/>
    <w:rsid w:val="00906C2F"/>
    <w:rsid w:val="009076FF"/>
    <w:rsid w:val="00913D00"/>
    <w:rsid w:val="00914B17"/>
    <w:rsid w:val="00917AF1"/>
    <w:rsid w:val="00917C48"/>
    <w:rsid w:val="00917DCA"/>
    <w:rsid w:val="00923603"/>
    <w:rsid w:val="009252C5"/>
    <w:rsid w:val="00930E58"/>
    <w:rsid w:val="009332E9"/>
    <w:rsid w:val="009339DB"/>
    <w:rsid w:val="00933A0F"/>
    <w:rsid w:val="00934390"/>
    <w:rsid w:val="00936004"/>
    <w:rsid w:val="00941AE2"/>
    <w:rsid w:val="0094288B"/>
    <w:rsid w:val="00943D3C"/>
    <w:rsid w:val="00944606"/>
    <w:rsid w:val="00945DD5"/>
    <w:rsid w:val="00947648"/>
    <w:rsid w:val="00947ECF"/>
    <w:rsid w:val="0095137F"/>
    <w:rsid w:val="009541DD"/>
    <w:rsid w:val="00954C20"/>
    <w:rsid w:val="009604AD"/>
    <w:rsid w:val="00961D0E"/>
    <w:rsid w:val="009659E9"/>
    <w:rsid w:val="009669D8"/>
    <w:rsid w:val="009670E9"/>
    <w:rsid w:val="0097513E"/>
    <w:rsid w:val="00976676"/>
    <w:rsid w:val="00976C36"/>
    <w:rsid w:val="00980461"/>
    <w:rsid w:val="00981A00"/>
    <w:rsid w:val="00984BDD"/>
    <w:rsid w:val="00986751"/>
    <w:rsid w:val="00986CE1"/>
    <w:rsid w:val="009A4F7F"/>
    <w:rsid w:val="009A7DBB"/>
    <w:rsid w:val="009B03AE"/>
    <w:rsid w:val="009B1D2D"/>
    <w:rsid w:val="009B1FDE"/>
    <w:rsid w:val="009B6135"/>
    <w:rsid w:val="009C0B14"/>
    <w:rsid w:val="009C17E9"/>
    <w:rsid w:val="009C2576"/>
    <w:rsid w:val="009C3A5A"/>
    <w:rsid w:val="009C3D1D"/>
    <w:rsid w:val="009C4E3B"/>
    <w:rsid w:val="009C7FFE"/>
    <w:rsid w:val="009D2045"/>
    <w:rsid w:val="009D3BF0"/>
    <w:rsid w:val="009D69EA"/>
    <w:rsid w:val="009D7BEA"/>
    <w:rsid w:val="009E6F1C"/>
    <w:rsid w:val="00A10E60"/>
    <w:rsid w:val="00A1648A"/>
    <w:rsid w:val="00A25DD0"/>
    <w:rsid w:val="00A275D0"/>
    <w:rsid w:val="00A41FE2"/>
    <w:rsid w:val="00A443F1"/>
    <w:rsid w:val="00A46227"/>
    <w:rsid w:val="00A50053"/>
    <w:rsid w:val="00A5375A"/>
    <w:rsid w:val="00A57191"/>
    <w:rsid w:val="00A619F1"/>
    <w:rsid w:val="00A62E5A"/>
    <w:rsid w:val="00A645D7"/>
    <w:rsid w:val="00A66407"/>
    <w:rsid w:val="00A73653"/>
    <w:rsid w:val="00A736E1"/>
    <w:rsid w:val="00A81CBC"/>
    <w:rsid w:val="00A94892"/>
    <w:rsid w:val="00AA1F44"/>
    <w:rsid w:val="00AA3A4A"/>
    <w:rsid w:val="00AA64A2"/>
    <w:rsid w:val="00AA6B98"/>
    <w:rsid w:val="00AA7CB6"/>
    <w:rsid w:val="00AB03D1"/>
    <w:rsid w:val="00AB24A9"/>
    <w:rsid w:val="00AB2531"/>
    <w:rsid w:val="00AC0123"/>
    <w:rsid w:val="00AC3E4A"/>
    <w:rsid w:val="00AD03C7"/>
    <w:rsid w:val="00AD063B"/>
    <w:rsid w:val="00AD5954"/>
    <w:rsid w:val="00AD5CCC"/>
    <w:rsid w:val="00AE0FA6"/>
    <w:rsid w:val="00AE1B3C"/>
    <w:rsid w:val="00AE3AAD"/>
    <w:rsid w:val="00AE3DA8"/>
    <w:rsid w:val="00AE4669"/>
    <w:rsid w:val="00AE73FC"/>
    <w:rsid w:val="00AE78DE"/>
    <w:rsid w:val="00AF028F"/>
    <w:rsid w:val="00AF1573"/>
    <w:rsid w:val="00AF52D9"/>
    <w:rsid w:val="00AF677F"/>
    <w:rsid w:val="00B0122C"/>
    <w:rsid w:val="00B012A8"/>
    <w:rsid w:val="00B01D08"/>
    <w:rsid w:val="00B03D6A"/>
    <w:rsid w:val="00B06640"/>
    <w:rsid w:val="00B06F1C"/>
    <w:rsid w:val="00B06F39"/>
    <w:rsid w:val="00B11023"/>
    <w:rsid w:val="00B1547A"/>
    <w:rsid w:val="00B1631E"/>
    <w:rsid w:val="00B2479A"/>
    <w:rsid w:val="00B261E5"/>
    <w:rsid w:val="00B276FE"/>
    <w:rsid w:val="00B37324"/>
    <w:rsid w:val="00B3796E"/>
    <w:rsid w:val="00B427B9"/>
    <w:rsid w:val="00B44A6F"/>
    <w:rsid w:val="00B46DA6"/>
    <w:rsid w:val="00B52AAA"/>
    <w:rsid w:val="00B52AFB"/>
    <w:rsid w:val="00B54938"/>
    <w:rsid w:val="00B61D6F"/>
    <w:rsid w:val="00B6379F"/>
    <w:rsid w:val="00B64CF4"/>
    <w:rsid w:val="00B652AE"/>
    <w:rsid w:val="00B656EC"/>
    <w:rsid w:val="00B65989"/>
    <w:rsid w:val="00B742CF"/>
    <w:rsid w:val="00B8282C"/>
    <w:rsid w:val="00B845FF"/>
    <w:rsid w:val="00B85F8E"/>
    <w:rsid w:val="00B87317"/>
    <w:rsid w:val="00B92436"/>
    <w:rsid w:val="00B93750"/>
    <w:rsid w:val="00B93B14"/>
    <w:rsid w:val="00B97EFB"/>
    <w:rsid w:val="00BA28D0"/>
    <w:rsid w:val="00BA3A1C"/>
    <w:rsid w:val="00BA3AC5"/>
    <w:rsid w:val="00BA4BFF"/>
    <w:rsid w:val="00BA6D1B"/>
    <w:rsid w:val="00BB0072"/>
    <w:rsid w:val="00BB041A"/>
    <w:rsid w:val="00BB0C13"/>
    <w:rsid w:val="00BB1BB8"/>
    <w:rsid w:val="00BB2455"/>
    <w:rsid w:val="00BB597E"/>
    <w:rsid w:val="00BB6DDA"/>
    <w:rsid w:val="00BB6E3C"/>
    <w:rsid w:val="00BC325F"/>
    <w:rsid w:val="00BD0DB1"/>
    <w:rsid w:val="00BD1138"/>
    <w:rsid w:val="00BD5E8D"/>
    <w:rsid w:val="00BE02F7"/>
    <w:rsid w:val="00BE2D53"/>
    <w:rsid w:val="00BE394A"/>
    <w:rsid w:val="00BE6DD1"/>
    <w:rsid w:val="00BF2483"/>
    <w:rsid w:val="00BF49DB"/>
    <w:rsid w:val="00C01732"/>
    <w:rsid w:val="00C04A63"/>
    <w:rsid w:val="00C06DBD"/>
    <w:rsid w:val="00C1217C"/>
    <w:rsid w:val="00C12C6F"/>
    <w:rsid w:val="00C13E94"/>
    <w:rsid w:val="00C144F8"/>
    <w:rsid w:val="00C20199"/>
    <w:rsid w:val="00C24A95"/>
    <w:rsid w:val="00C30349"/>
    <w:rsid w:val="00C30D06"/>
    <w:rsid w:val="00C37F57"/>
    <w:rsid w:val="00C40305"/>
    <w:rsid w:val="00C40EDA"/>
    <w:rsid w:val="00C4576C"/>
    <w:rsid w:val="00C45824"/>
    <w:rsid w:val="00C467D5"/>
    <w:rsid w:val="00C55004"/>
    <w:rsid w:val="00C6249B"/>
    <w:rsid w:val="00C66BF6"/>
    <w:rsid w:val="00C70945"/>
    <w:rsid w:val="00C71DDB"/>
    <w:rsid w:val="00C804C7"/>
    <w:rsid w:val="00C86842"/>
    <w:rsid w:val="00C87C1A"/>
    <w:rsid w:val="00C92031"/>
    <w:rsid w:val="00C9344F"/>
    <w:rsid w:val="00C97456"/>
    <w:rsid w:val="00CA205B"/>
    <w:rsid w:val="00CA3AFA"/>
    <w:rsid w:val="00CA4A31"/>
    <w:rsid w:val="00CB2B79"/>
    <w:rsid w:val="00CB6C80"/>
    <w:rsid w:val="00CB6E45"/>
    <w:rsid w:val="00CC1486"/>
    <w:rsid w:val="00CD6A22"/>
    <w:rsid w:val="00CD78CC"/>
    <w:rsid w:val="00CD7E8E"/>
    <w:rsid w:val="00CE0615"/>
    <w:rsid w:val="00CE11FD"/>
    <w:rsid w:val="00CE6773"/>
    <w:rsid w:val="00CE68A8"/>
    <w:rsid w:val="00CE73BB"/>
    <w:rsid w:val="00CF032F"/>
    <w:rsid w:val="00CF4863"/>
    <w:rsid w:val="00D051C4"/>
    <w:rsid w:val="00D0689A"/>
    <w:rsid w:val="00D07836"/>
    <w:rsid w:val="00D14321"/>
    <w:rsid w:val="00D175E3"/>
    <w:rsid w:val="00D178CD"/>
    <w:rsid w:val="00D2253A"/>
    <w:rsid w:val="00D2421D"/>
    <w:rsid w:val="00D2659A"/>
    <w:rsid w:val="00D27E6B"/>
    <w:rsid w:val="00D308E0"/>
    <w:rsid w:val="00D3304C"/>
    <w:rsid w:val="00D35DDA"/>
    <w:rsid w:val="00D36EC1"/>
    <w:rsid w:val="00D40364"/>
    <w:rsid w:val="00D416C3"/>
    <w:rsid w:val="00D431DD"/>
    <w:rsid w:val="00D46E21"/>
    <w:rsid w:val="00D54B1D"/>
    <w:rsid w:val="00D55369"/>
    <w:rsid w:val="00D5740B"/>
    <w:rsid w:val="00D61F01"/>
    <w:rsid w:val="00D62A72"/>
    <w:rsid w:val="00D6421C"/>
    <w:rsid w:val="00D70315"/>
    <w:rsid w:val="00D7160F"/>
    <w:rsid w:val="00D741C8"/>
    <w:rsid w:val="00D74EE4"/>
    <w:rsid w:val="00D80B71"/>
    <w:rsid w:val="00D848B1"/>
    <w:rsid w:val="00D91C8B"/>
    <w:rsid w:val="00DA0EFD"/>
    <w:rsid w:val="00DA5862"/>
    <w:rsid w:val="00DA5C0E"/>
    <w:rsid w:val="00DA6995"/>
    <w:rsid w:val="00DA7EE0"/>
    <w:rsid w:val="00DB295F"/>
    <w:rsid w:val="00DB6620"/>
    <w:rsid w:val="00DB7EBD"/>
    <w:rsid w:val="00DC2949"/>
    <w:rsid w:val="00DC3277"/>
    <w:rsid w:val="00DC3404"/>
    <w:rsid w:val="00DC46BF"/>
    <w:rsid w:val="00DD11F9"/>
    <w:rsid w:val="00DD56E2"/>
    <w:rsid w:val="00DD6AE3"/>
    <w:rsid w:val="00DD732D"/>
    <w:rsid w:val="00DE19F0"/>
    <w:rsid w:val="00DE4636"/>
    <w:rsid w:val="00DE7450"/>
    <w:rsid w:val="00DF1239"/>
    <w:rsid w:val="00DF168F"/>
    <w:rsid w:val="00DF25DD"/>
    <w:rsid w:val="00DF3541"/>
    <w:rsid w:val="00DF5D7F"/>
    <w:rsid w:val="00DF6B2C"/>
    <w:rsid w:val="00DF6EE1"/>
    <w:rsid w:val="00E02767"/>
    <w:rsid w:val="00E02E30"/>
    <w:rsid w:val="00E031AA"/>
    <w:rsid w:val="00E133D7"/>
    <w:rsid w:val="00E14599"/>
    <w:rsid w:val="00E14745"/>
    <w:rsid w:val="00E14C48"/>
    <w:rsid w:val="00E15828"/>
    <w:rsid w:val="00E2031C"/>
    <w:rsid w:val="00E2641E"/>
    <w:rsid w:val="00E30E7E"/>
    <w:rsid w:val="00E43CEB"/>
    <w:rsid w:val="00E45F14"/>
    <w:rsid w:val="00E46356"/>
    <w:rsid w:val="00E4772C"/>
    <w:rsid w:val="00E53292"/>
    <w:rsid w:val="00E544CE"/>
    <w:rsid w:val="00E55F3A"/>
    <w:rsid w:val="00E60130"/>
    <w:rsid w:val="00E64D0F"/>
    <w:rsid w:val="00E7338A"/>
    <w:rsid w:val="00E7395A"/>
    <w:rsid w:val="00E74910"/>
    <w:rsid w:val="00E8401C"/>
    <w:rsid w:val="00E903C4"/>
    <w:rsid w:val="00E9553D"/>
    <w:rsid w:val="00E96706"/>
    <w:rsid w:val="00EA5350"/>
    <w:rsid w:val="00EA6D79"/>
    <w:rsid w:val="00EB02E6"/>
    <w:rsid w:val="00EB3E5E"/>
    <w:rsid w:val="00EB412E"/>
    <w:rsid w:val="00EB4754"/>
    <w:rsid w:val="00EC0CB8"/>
    <w:rsid w:val="00EC0EDD"/>
    <w:rsid w:val="00EC2DD9"/>
    <w:rsid w:val="00EC5AAA"/>
    <w:rsid w:val="00EC7E1A"/>
    <w:rsid w:val="00ED1973"/>
    <w:rsid w:val="00ED4230"/>
    <w:rsid w:val="00ED5155"/>
    <w:rsid w:val="00ED5AB8"/>
    <w:rsid w:val="00EE3F61"/>
    <w:rsid w:val="00EE6C58"/>
    <w:rsid w:val="00EF0BDE"/>
    <w:rsid w:val="00EF50DD"/>
    <w:rsid w:val="00EF773A"/>
    <w:rsid w:val="00F024E0"/>
    <w:rsid w:val="00F03924"/>
    <w:rsid w:val="00F03B14"/>
    <w:rsid w:val="00F03CDC"/>
    <w:rsid w:val="00F07048"/>
    <w:rsid w:val="00F07323"/>
    <w:rsid w:val="00F13726"/>
    <w:rsid w:val="00F1667A"/>
    <w:rsid w:val="00F202B0"/>
    <w:rsid w:val="00F206F8"/>
    <w:rsid w:val="00F20727"/>
    <w:rsid w:val="00F22438"/>
    <w:rsid w:val="00F22783"/>
    <w:rsid w:val="00F2420C"/>
    <w:rsid w:val="00F30566"/>
    <w:rsid w:val="00F32C5B"/>
    <w:rsid w:val="00F33926"/>
    <w:rsid w:val="00F355E7"/>
    <w:rsid w:val="00F41B46"/>
    <w:rsid w:val="00F44B76"/>
    <w:rsid w:val="00F505DE"/>
    <w:rsid w:val="00F5261E"/>
    <w:rsid w:val="00F52753"/>
    <w:rsid w:val="00F561E5"/>
    <w:rsid w:val="00F56282"/>
    <w:rsid w:val="00F56830"/>
    <w:rsid w:val="00F57928"/>
    <w:rsid w:val="00F60803"/>
    <w:rsid w:val="00F631D3"/>
    <w:rsid w:val="00F64981"/>
    <w:rsid w:val="00F73A50"/>
    <w:rsid w:val="00F74446"/>
    <w:rsid w:val="00F830DF"/>
    <w:rsid w:val="00F8385C"/>
    <w:rsid w:val="00F8392E"/>
    <w:rsid w:val="00F90AA9"/>
    <w:rsid w:val="00F90DD1"/>
    <w:rsid w:val="00F91540"/>
    <w:rsid w:val="00F94026"/>
    <w:rsid w:val="00F94BD0"/>
    <w:rsid w:val="00F96756"/>
    <w:rsid w:val="00F96BAE"/>
    <w:rsid w:val="00F97C33"/>
    <w:rsid w:val="00F97CD4"/>
    <w:rsid w:val="00FA307C"/>
    <w:rsid w:val="00FA3137"/>
    <w:rsid w:val="00FC063C"/>
    <w:rsid w:val="00FC1EC7"/>
    <w:rsid w:val="00FC31A4"/>
    <w:rsid w:val="00FD1694"/>
    <w:rsid w:val="00FD2294"/>
    <w:rsid w:val="00FD579E"/>
    <w:rsid w:val="00FD61A2"/>
    <w:rsid w:val="00FE2029"/>
    <w:rsid w:val="00FE6F8E"/>
    <w:rsid w:val="00FF120A"/>
    <w:rsid w:val="00FF1E4E"/>
    <w:rsid w:val="00FF3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E0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5B64E0"/>
    <w:pPr>
      <w:keepNext/>
      <w:jc w:val="right"/>
      <w:outlineLvl w:val="0"/>
    </w:pPr>
    <w:rPr>
      <w:rFonts w:ascii="Arial" w:hAnsi="Arial"/>
      <w:noProof/>
      <w:sz w:val="32"/>
    </w:rPr>
  </w:style>
  <w:style w:type="paragraph" w:styleId="Heading2">
    <w:name w:val="heading 2"/>
    <w:basedOn w:val="Normal"/>
    <w:next w:val="Normal"/>
    <w:qFormat/>
    <w:rsid w:val="005B64E0"/>
    <w:pPr>
      <w:keepNext/>
      <w:ind w:left="4" w:firstLine="1"/>
      <w:outlineLvl w:val="1"/>
    </w:pPr>
    <w:rPr>
      <w:b/>
      <w:bCs/>
      <w:sz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09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5B64E0"/>
    <w:pPr>
      <w:keepNext/>
      <w:jc w:val="center"/>
      <w:outlineLvl w:val="6"/>
    </w:pPr>
    <w:rPr>
      <w:b/>
      <w:sz w:val="28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72312"/>
    <w:rPr>
      <w:rFonts w:ascii="Arial" w:hAnsi="Arial" w:cs="Arial"/>
      <w:noProof/>
      <w:sz w:val="32"/>
      <w:szCs w:val="24"/>
      <w:lang w:val="ro-RO" w:eastAsia="ro-RO"/>
    </w:rPr>
  </w:style>
  <w:style w:type="paragraph" w:styleId="Title">
    <w:name w:val="Title"/>
    <w:basedOn w:val="Normal"/>
    <w:qFormat/>
    <w:rsid w:val="005B64E0"/>
    <w:pPr>
      <w:jc w:val="center"/>
    </w:pPr>
    <w:rPr>
      <w:b/>
      <w:i/>
      <w:szCs w:val="20"/>
      <w:lang w:val="en-US" w:eastAsia="en-US"/>
    </w:rPr>
  </w:style>
  <w:style w:type="character" w:styleId="Hyperlink">
    <w:name w:val="Hyperlink"/>
    <w:uiPriority w:val="99"/>
    <w:rsid w:val="005B64E0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5B64E0"/>
    <w:pPr>
      <w:spacing w:line="360" w:lineRule="auto"/>
      <w:ind w:firstLine="708"/>
      <w:jc w:val="both"/>
    </w:pPr>
    <w:rPr>
      <w:rFonts w:ascii="Arial" w:hAnsi="Arial"/>
      <w:sz w:val="26"/>
      <w:lang w:val="fr-FR"/>
    </w:rPr>
  </w:style>
  <w:style w:type="character" w:customStyle="1" w:styleId="BodyTextIndentChar">
    <w:name w:val="Body Text Indent Char"/>
    <w:link w:val="BodyTextIndent"/>
    <w:rsid w:val="00472312"/>
    <w:rPr>
      <w:rFonts w:ascii="Arial" w:hAnsi="Arial" w:cs="Arial"/>
      <w:sz w:val="26"/>
      <w:szCs w:val="24"/>
      <w:lang w:val="fr-FR" w:eastAsia="ro-RO"/>
    </w:rPr>
  </w:style>
  <w:style w:type="paragraph" w:styleId="Header">
    <w:name w:val="header"/>
    <w:basedOn w:val="Normal"/>
    <w:link w:val="HeaderChar"/>
    <w:uiPriority w:val="99"/>
    <w:unhideWhenUsed/>
    <w:rsid w:val="00AE3DA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E3DA8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E3DA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E3DA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D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3DA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301840"/>
    <w:rPr>
      <w:sz w:val="20"/>
      <w:szCs w:val="20"/>
      <w:lang w:val="en-GB" w:eastAsia="sk-SK"/>
    </w:rPr>
  </w:style>
  <w:style w:type="character" w:customStyle="1" w:styleId="FootnoteTextChar">
    <w:name w:val="Footnote Text Char"/>
    <w:link w:val="FootnoteText"/>
    <w:rsid w:val="00301840"/>
    <w:rPr>
      <w:lang w:val="en-GB" w:eastAsia="sk-SK" w:bidi="ar-SA"/>
    </w:rPr>
  </w:style>
  <w:style w:type="paragraph" w:styleId="CommentText">
    <w:name w:val="annotation text"/>
    <w:basedOn w:val="Normal"/>
    <w:link w:val="CommentTextChar"/>
    <w:semiHidden/>
    <w:rsid w:val="00301840"/>
    <w:rPr>
      <w:rFonts w:ascii="Arial" w:hAnsi="Arial"/>
      <w:snapToGrid w:val="0"/>
      <w:sz w:val="20"/>
      <w:szCs w:val="20"/>
      <w:lang w:val="en-GB"/>
    </w:rPr>
  </w:style>
  <w:style w:type="character" w:customStyle="1" w:styleId="CommentTextChar">
    <w:name w:val="Comment Text Char"/>
    <w:link w:val="CommentText"/>
    <w:semiHidden/>
    <w:rsid w:val="00472312"/>
    <w:rPr>
      <w:rFonts w:ascii="Arial" w:hAnsi="Arial"/>
      <w:snapToGrid w:val="0"/>
      <w:lang w:val="en-GB"/>
    </w:rPr>
  </w:style>
  <w:style w:type="paragraph" w:customStyle="1" w:styleId="TableContents">
    <w:name w:val="Table Contents"/>
    <w:basedOn w:val="Normal"/>
    <w:rsid w:val="00301840"/>
    <w:pPr>
      <w:widowControl w:val="0"/>
      <w:suppressLineNumbers/>
      <w:suppressAutoHyphens/>
    </w:pPr>
    <w:rPr>
      <w:rFonts w:eastAsia="Lucida Sans Unicode" w:cs="Tahoma"/>
      <w:kern w:val="1"/>
      <w:lang w:val="en-US"/>
    </w:rPr>
  </w:style>
  <w:style w:type="table" w:styleId="TableGrid">
    <w:name w:val="Table Grid"/>
    <w:basedOn w:val="TableNormal"/>
    <w:rsid w:val="006274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472312"/>
  </w:style>
  <w:style w:type="paragraph" w:customStyle="1" w:styleId="CharCharCharChar">
    <w:name w:val="Char Char Char Char"/>
    <w:basedOn w:val="Normal"/>
    <w:rsid w:val="0047231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OC1">
    <w:name w:val="toc 1"/>
    <w:basedOn w:val="Normal"/>
    <w:next w:val="Normal"/>
    <w:autoRedefine/>
    <w:uiPriority w:val="39"/>
    <w:rsid w:val="00472312"/>
    <w:pPr>
      <w:tabs>
        <w:tab w:val="left" w:pos="567"/>
        <w:tab w:val="right" w:leader="dot" w:pos="9344"/>
      </w:tabs>
      <w:spacing w:after="120"/>
      <w:jc w:val="both"/>
    </w:pPr>
    <w:rPr>
      <w:lang w:val="cs-CZ" w:eastAsia="cs-CZ"/>
    </w:rPr>
  </w:style>
  <w:style w:type="paragraph" w:customStyle="1" w:styleId="text1">
    <w:name w:val="text1"/>
    <w:basedOn w:val="Normal"/>
    <w:rsid w:val="00472312"/>
    <w:pPr>
      <w:spacing w:after="240"/>
      <w:ind w:left="482"/>
      <w:jc w:val="both"/>
    </w:pPr>
    <w:rPr>
      <w:rFonts w:eastAsia="Arial Unicode MS"/>
      <w:lang w:val="en-US" w:eastAsia="en-US"/>
    </w:rPr>
  </w:style>
  <w:style w:type="character" w:styleId="FollowedHyperlink">
    <w:name w:val="FollowedHyperlink"/>
    <w:rsid w:val="00472312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472312"/>
    <w:pPr>
      <w:spacing w:after="120"/>
      <w:jc w:val="both"/>
    </w:pPr>
    <w:rPr>
      <w:rFonts w:ascii="Times New Roman" w:hAnsi="Times New Roman"/>
      <w:b/>
      <w:bCs/>
      <w:snapToGrid/>
      <w:lang w:val="cs-CZ" w:eastAsia="cs-CZ"/>
    </w:rPr>
  </w:style>
  <w:style w:type="character" w:customStyle="1" w:styleId="CommentSubjectChar">
    <w:name w:val="Comment Subject Char"/>
    <w:basedOn w:val="CommentTextChar"/>
    <w:link w:val="CommentSubject"/>
    <w:rsid w:val="00472312"/>
  </w:style>
  <w:style w:type="paragraph" w:customStyle="1" w:styleId="Style3">
    <w:name w:val="Style3"/>
    <w:basedOn w:val="Normal"/>
    <w:rsid w:val="00472312"/>
    <w:pPr>
      <w:widowControl w:val="0"/>
      <w:autoSpaceDE w:val="0"/>
      <w:autoSpaceDN w:val="0"/>
      <w:adjustRightInd w:val="0"/>
    </w:pPr>
    <w:rPr>
      <w:rFonts w:ascii="Trebuchet MS" w:hAnsi="Trebuchet MS"/>
    </w:rPr>
  </w:style>
  <w:style w:type="paragraph" w:customStyle="1" w:styleId="Style4">
    <w:name w:val="Style4"/>
    <w:basedOn w:val="Normal"/>
    <w:rsid w:val="00472312"/>
    <w:pPr>
      <w:widowControl w:val="0"/>
      <w:autoSpaceDE w:val="0"/>
      <w:autoSpaceDN w:val="0"/>
      <w:adjustRightInd w:val="0"/>
      <w:spacing w:line="307" w:lineRule="exact"/>
    </w:pPr>
    <w:rPr>
      <w:rFonts w:ascii="Trebuchet MS" w:hAnsi="Trebuchet MS"/>
    </w:rPr>
  </w:style>
  <w:style w:type="character" w:customStyle="1" w:styleId="FontStyle11">
    <w:name w:val="Font Style11"/>
    <w:rsid w:val="004723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72312"/>
    <w:rPr>
      <w:rFonts w:ascii="Trebuchet MS" w:hAnsi="Trebuchet MS" w:cs="Trebuchet MS"/>
      <w:b/>
      <w:bCs/>
      <w:sz w:val="22"/>
      <w:szCs w:val="22"/>
    </w:rPr>
  </w:style>
  <w:style w:type="character" w:customStyle="1" w:styleId="FontStyle13">
    <w:name w:val="Font Style13"/>
    <w:rsid w:val="00472312"/>
    <w:rPr>
      <w:rFonts w:ascii="Times New Roman" w:hAnsi="Times New Roman" w:cs="Times New Roman"/>
      <w:b/>
      <w:bCs/>
      <w:sz w:val="24"/>
      <w:szCs w:val="24"/>
    </w:rPr>
  </w:style>
  <w:style w:type="character" w:customStyle="1" w:styleId="WW8Num2z1">
    <w:name w:val="WW8Num2z1"/>
    <w:rsid w:val="006E067D"/>
    <w:rPr>
      <w:rFonts w:ascii="Courier New" w:hAnsi="Courier New"/>
    </w:rPr>
  </w:style>
  <w:style w:type="paragraph" w:styleId="BodyText">
    <w:name w:val="Body Text"/>
    <w:basedOn w:val="Normal"/>
    <w:rsid w:val="00B44A6F"/>
    <w:pPr>
      <w:spacing w:after="120"/>
    </w:pPr>
  </w:style>
  <w:style w:type="paragraph" w:styleId="BodyText2">
    <w:name w:val="Body Text 2"/>
    <w:basedOn w:val="Normal"/>
    <w:rsid w:val="00FC1EC7"/>
    <w:pPr>
      <w:spacing w:after="120" w:line="480" w:lineRule="auto"/>
    </w:pPr>
  </w:style>
  <w:style w:type="character" w:customStyle="1" w:styleId="DeltaViewInsertion">
    <w:name w:val="DeltaView Insertion"/>
    <w:rsid w:val="00FC1EC7"/>
    <w:rPr>
      <w:color w:val="0000FF"/>
      <w:spacing w:val="0"/>
      <w:u w:val="double"/>
    </w:rPr>
  </w:style>
  <w:style w:type="paragraph" w:styleId="ListParagraph">
    <w:name w:val="List Paragraph"/>
    <w:basedOn w:val="Normal"/>
    <w:uiPriority w:val="34"/>
    <w:qFormat/>
    <w:rsid w:val="005F4903"/>
    <w:pPr>
      <w:ind w:left="720"/>
    </w:pPr>
    <w:rPr>
      <w:lang w:val="fr-FR"/>
    </w:rPr>
  </w:style>
  <w:style w:type="paragraph" w:customStyle="1" w:styleId="Text10">
    <w:name w:val="Text 1"/>
    <w:basedOn w:val="Normal"/>
    <w:rsid w:val="00865691"/>
    <w:pPr>
      <w:spacing w:after="240"/>
      <w:ind w:left="482"/>
      <w:jc w:val="both"/>
    </w:pPr>
    <w:rPr>
      <w:szCs w:val="20"/>
      <w:lang w:eastAsia="fr-FR"/>
    </w:rPr>
  </w:style>
  <w:style w:type="paragraph" w:styleId="NormalWeb">
    <w:name w:val="Normal (Web)"/>
    <w:basedOn w:val="Normal"/>
    <w:uiPriority w:val="99"/>
    <w:rsid w:val="00F52753"/>
    <w:pPr>
      <w:spacing w:before="100" w:beforeAutospacing="1" w:after="100" w:afterAutospacing="1" w:line="240" w:lineRule="atLeast"/>
    </w:pPr>
    <w:rPr>
      <w:lang w:val="en-US" w:eastAsia="en-US"/>
    </w:rPr>
  </w:style>
  <w:style w:type="character" w:customStyle="1" w:styleId="apple-converted-space">
    <w:name w:val="apple-converted-space"/>
    <w:basedOn w:val="DefaultParagraphFont"/>
    <w:rsid w:val="007F4FCE"/>
  </w:style>
  <w:style w:type="character" w:styleId="CommentReference">
    <w:name w:val="annotation reference"/>
    <w:semiHidden/>
    <w:rsid w:val="00B06F39"/>
    <w:rPr>
      <w:sz w:val="16"/>
      <w:szCs w:val="16"/>
    </w:rPr>
  </w:style>
  <w:style w:type="paragraph" w:customStyle="1" w:styleId="meta">
    <w:name w:val="meta"/>
    <w:basedOn w:val="Normal"/>
    <w:rsid w:val="00116DF2"/>
    <w:pPr>
      <w:spacing w:before="100" w:beforeAutospacing="1" w:after="100" w:afterAutospacing="1"/>
    </w:pPr>
    <w:rPr>
      <w:lang w:val="en-US" w:eastAsia="en-US"/>
    </w:rPr>
  </w:style>
  <w:style w:type="paragraph" w:customStyle="1" w:styleId="date">
    <w:name w:val="date"/>
    <w:basedOn w:val="Normal"/>
    <w:rsid w:val="00116DF2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116DF2"/>
    <w:rPr>
      <w:b/>
      <w:bCs/>
    </w:rPr>
  </w:style>
  <w:style w:type="character" w:customStyle="1" w:styleId="stpreambul">
    <w:name w:val="st_preambul"/>
    <w:basedOn w:val="DefaultParagraphFont"/>
    <w:rsid w:val="00116DF2"/>
  </w:style>
  <w:style w:type="character" w:customStyle="1" w:styleId="sttpreambul">
    <w:name w:val="st_tpreambul"/>
    <w:basedOn w:val="DefaultParagraphFont"/>
    <w:rsid w:val="00116DF2"/>
  </w:style>
  <w:style w:type="paragraph" w:customStyle="1" w:styleId="Style1">
    <w:name w:val="Style1"/>
    <w:basedOn w:val="Normal"/>
    <w:rsid w:val="008978FE"/>
    <w:pPr>
      <w:widowControl w:val="0"/>
      <w:autoSpaceDE w:val="0"/>
      <w:autoSpaceDN w:val="0"/>
      <w:adjustRightInd w:val="0"/>
      <w:spacing w:line="154" w:lineRule="exact"/>
      <w:jc w:val="center"/>
    </w:pPr>
    <w:rPr>
      <w:rFonts w:ascii="Arial" w:hAnsi="Arial" w:cs="Arial"/>
    </w:rPr>
  </w:style>
  <w:style w:type="paragraph" w:customStyle="1" w:styleId="Style2">
    <w:name w:val="Style2"/>
    <w:basedOn w:val="Normal"/>
    <w:rsid w:val="008978FE"/>
    <w:pPr>
      <w:widowControl w:val="0"/>
      <w:autoSpaceDE w:val="0"/>
      <w:autoSpaceDN w:val="0"/>
      <w:adjustRightInd w:val="0"/>
      <w:spacing w:line="154" w:lineRule="exact"/>
    </w:pPr>
    <w:rPr>
      <w:rFonts w:ascii="Arial" w:hAnsi="Arial" w:cs="Arial"/>
    </w:rPr>
  </w:style>
  <w:style w:type="paragraph" w:customStyle="1" w:styleId="Style5">
    <w:name w:val="Style5"/>
    <w:basedOn w:val="Normal"/>
    <w:rsid w:val="008978FE"/>
    <w:pPr>
      <w:widowControl w:val="0"/>
      <w:autoSpaceDE w:val="0"/>
      <w:autoSpaceDN w:val="0"/>
      <w:adjustRightInd w:val="0"/>
      <w:spacing w:line="211" w:lineRule="exact"/>
    </w:pPr>
    <w:rPr>
      <w:rFonts w:ascii="Arial" w:hAnsi="Arial" w:cs="Arial"/>
    </w:rPr>
  </w:style>
  <w:style w:type="character" w:customStyle="1" w:styleId="FontStyle14">
    <w:name w:val="Font Style14"/>
    <w:rsid w:val="008978FE"/>
    <w:rPr>
      <w:rFonts w:ascii="Arial Narrow" w:hAnsi="Arial Narrow" w:cs="Arial Narrow"/>
      <w:b/>
      <w:bCs/>
      <w:i/>
      <w:iCs/>
      <w:sz w:val="14"/>
      <w:szCs w:val="14"/>
    </w:rPr>
  </w:style>
  <w:style w:type="character" w:customStyle="1" w:styleId="FontStyle15">
    <w:name w:val="Font Style15"/>
    <w:rsid w:val="008978FE"/>
    <w:rPr>
      <w:rFonts w:ascii="Arial" w:hAnsi="Arial" w:cs="Arial"/>
      <w:sz w:val="14"/>
      <w:szCs w:val="14"/>
    </w:rPr>
  </w:style>
  <w:style w:type="character" w:customStyle="1" w:styleId="FontStyle16">
    <w:name w:val="Font Style16"/>
    <w:rsid w:val="008978FE"/>
    <w:rPr>
      <w:rFonts w:ascii="Arial" w:hAnsi="Arial" w:cs="Arial"/>
      <w:b/>
      <w:bCs/>
      <w:sz w:val="12"/>
      <w:szCs w:val="12"/>
    </w:rPr>
  </w:style>
  <w:style w:type="character" w:customStyle="1" w:styleId="tca1">
    <w:name w:val="tca1"/>
    <w:rsid w:val="00BF2483"/>
    <w:rPr>
      <w:b/>
      <w:bCs/>
      <w:sz w:val="24"/>
      <w:szCs w:val="24"/>
    </w:rPr>
  </w:style>
  <w:style w:type="character" w:customStyle="1" w:styleId="FontStyle20">
    <w:name w:val="Font Style20"/>
    <w:rsid w:val="00961D0E"/>
    <w:rPr>
      <w:rFonts w:ascii="Garamond" w:hAnsi="Garamond" w:cs="Garamond"/>
      <w:sz w:val="26"/>
      <w:szCs w:val="26"/>
    </w:rPr>
  </w:style>
  <w:style w:type="character" w:customStyle="1" w:styleId="CaracterCaracterCharCaracterCaracterCharCaracterCaracterCharCaracterCaracterChar1Char">
    <w:name w:val="Caracter Caracter Char Caracter Caracter Char Caracter Caracter Char Caracter Caracter Char1 Char"/>
    <w:rsid w:val="00961D0E"/>
    <w:rPr>
      <w:sz w:val="24"/>
      <w:szCs w:val="24"/>
      <w:lang w:val="pl-PL" w:eastAsia="pl-PL" w:bidi="ar-SA"/>
    </w:rPr>
  </w:style>
  <w:style w:type="paragraph" w:customStyle="1" w:styleId="ListParagraph1">
    <w:name w:val="List Paragraph1"/>
    <w:basedOn w:val="Normal"/>
    <w:qFormat/>
    <w:rsid w:val="00961D0E"/>
    <w:pPr>
      <w:ind w:left="720"/>
    </w:pPr>
    <w:rPr>
      <w:lang w:val="fr-FR"/>
    </w:rPr>
  </w:style>
  <w:style w:type="paragraph" w:customStyle="1" w:styleId="CharCharCharCaracterCaracter">
    <w:name w:val="Char Char Char Caracter Caracter"/>
    <w:basedOn w:val="Normal"/>
    <w:rsid w:val="00B3732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eading3Char">
    <w:name w:val="Heading 3 Char"/>
    <w:link w:val="Heading3"/>
    <w:uiPriority w:val="9"/>
    <w:semiHidden/>
    <w:rsid w:val="000D3096"/>
    <w:rPr>
      <w:rFonts w:ascii="Cambria" w:eastAsia="Times New Roman" w:hAnsi="Cambria" w:cs="Times New Roman"/>
      <w:b/>
      <w:bCs/>
      <w:sz w:val="26"/>
      <w:szCs w:val="26"/>
      <w:lang w:val="ro-RO" w:eastAsia="ro-RO"/>
    </w:rPr>
  </w:style>
  <w:style w:type="character" w:customStyle="1" w:styleId="Bodytext5">
    <w:name w:val="Body text (5)_"/>
    <w:basedOn w:val="DefaultParagraphFont"/>
    <w:link w:val="Bodytext50"/>
    <w:locked/>
    <w:rsid w:val="005E1AC7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5E1AC7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58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62847">
          <w:blockQuote w:val="1"/>
          <w:marLeft w:val="0"/>
          <w:marRight w:val="0"/>
          <w:marTop w:val="240"/>
          <w:marBottom w:val="360"/>
          <w:divBdr>
            <w:top w:val="none" w:sz="0" w:space="0" w:color="E02B20"/>
            <w:left w:val="single" w:sz="24" w:space="12" w:color="E02B20"/>
            <w:bottom w:val="none" w:sz="0" w:space="0" w:color="E02B20"/>
            <w:right w:val="none" w:sz="0" w:space="0" w:color="E02B20"/>
          </w:divBdr>
        </w:div>
      </w:divsChild>
    </w:div>
    <w:div w:id="4367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1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95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01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39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3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45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9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1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c\Application%20Data\Microsoft\Templates\PNM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PNMM</Template>
  <TotalTime>19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Procedura de efectuare a plăţilor</vt:lpstr>
      <vt:lpstr>Procedura de efectuare a plăţilor</vt:lpstr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de efectuare a plăţilor</dc:title>
  <dc:subject>GeoD Proiect SMIS-CSNR 36254</dc:subject>
  <dc:creator>MP 36254</dc:creator>
  <cp:lastModifiedBy>Taxe si Impozite</cp:lastModifiedBy>
  <cp:revision>6</cp:revision>
  <cp:lastPrinted>2026-09-28T11:10:00Z</cp:lastPrinted>
  <dcterms:created xsi:type="dcterms:W3CDTF">2026-10-23T08:02:00Z</dcterms:created>
  <dcterms:modified xsi:type="dcterms:W3CDTF">2026-11-03T10:47:00Z</dcterms:modified>
</cp:coreProperties>
</file>